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BA2" w:rsidRDefault="00132BA2">
      <w:pPr>
        <w:spacing w:after="160" w:line="259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класс</w:t>
      </w:r>
    </w:p>
    <w:p w:rsidR="00132BA2" w:rsidRDefault="00132BA2">
      <w:pPr>
        <w:numPr>
          <w:ilvl w:val="0"/>
          <w:numId w:val="1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Натуральные числа. Сравнение натуральных чисел. Округление. </w:t>
      </w:r>
    </w:p>
    <w:p w:rsidR="00132BA2" w:rsidRDefault="00132BA2">
      <w:pPr>
        <w:numPr>
          <w:ilvl w:val="0"/>
          <w:numId w:val="1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Законы сложения, вычитания, умножения, деления натуральных чисел.</w:t>
      </w:r>
    </w:p>
    <w:p w:rsidR="00132BA2" w:rsidRDefault="00132BA2">
      <w:pPr>
        <w:numPr>
          <w:ilvl w:val="0"/>
          <w:numId w:val="1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Уравнение. Корень уравнения. Компоненты уравнения. Правила нахождения неизвестного компонента уравнения.</w:t>
      </w:r>
    </w:p>
    <w:p w:rsidR="00132BA2" w:rsidRDefault="00132BA2">
      <w:pPr>
        <w:numPr>
          <w:ilvl w:val="0"/>
          <w:numId w:val="1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умножения.</w:t>
      </w:r>
    </w:p>
    <w:p w:rsidR="00132BA2" w:rsidRDefault="00132BA2">
      <w:pPr>
        <w:numPr>
          <w:ilvl w:val="0"/>
          <w:numId w:val="1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Практика: сложение, вычитание, умножение и деление многозначных чисел.</w:t>
      </w:r>
    </w:p>
    <w:p w:rsidR="00132BA2" w:rsidRDefault="00132BA2">
      <w:pPr>
        <w:spacing w:after="160" w:line="259" w:lineRule="auto"/>
        <w:ind w:left="720"/>
        <w:rPr>
          <w:rFonts w:ascii="Times New Roman" w:hAnsi="Times New Roman"/>
          <w:sz w:val="28"/>
        </w:rPr>
      </w:pPr>
    </w:p>
    <w:p w:rsidR="00132BA2" w:rsidRDefault="00132BA2" w:rsidP="002F29D3">
      <w:pPr>
        <w:spacing w:after="160" w:line="259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 класс</w:t>
      </w:r>
    </w:p>
    <w:p w:rsidR="00132BA2" w:rsidRDefault="00132BA2">
      <w:pPr>
        <w:numPr>
          <w:ilvl w:val="0"/>
          <w:numId w:val="2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Отношение величин и чисел. Масштаб. Пропорция. Прямая пропорциональность. Обратная пропорциональность.</w:t>
      </w:r>
    </w:p>
    <w:p w:rsidR="00132BA2" w:rsidRDefault="00132BA2">
      <w:pPr>
        <w:numPr>
          <w:ilvl w:val="0"/>
          <w:numId w:val="2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Понятие о проценте. Представление процентов в дробях и дроби в процентах.</w:t>
      </w:r>
    </w:p>
    <w:p w:rsidR="00132BA2" w:rsidRDefault="00132BA2">
      <w:pPr>
        <w:numPr>
          <w:ilvl w:val="0"/>
          <w:numId w:val="2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Вероятность событий. Случайные, достоверные и невозможные события. Примеры. </w:t>
      </w:r>
    </w:p>
    <w:p w:rsidR="00132BA2" w:rsidRDefault="00132BA2">
      <w:pPr>
        <w:numPr>
          <w:ilvl w:val="0"/>
          <w:numId w:val="2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Практика: задачи на проценты (из КИМов ОГЭ).</w:t>
      </w:r>
    </w:p>
    <w:p w:rsidR="00132BA2" w:rsidRDefault="00132BA2">
      <w:pPr>
        <w:numPr>
          <w:ilvl w:val="0"/>
          <w:numId w:val="2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Практика: круговые диаграммы (из КИМов ОГЭ).</w:t>
      </w:r>
    </w:p>
    <w:p w:rsidR="00132BA2" w:rsidRDefault="00132BA2">
      <w:pPr>
        <w:spacing w:after="160" w:line="259" w:lineRule="auto"/>
        <w:ind w:left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 класс</w:t>
      </w:r>
    </w:p>
    <w:p w:rsidR="00132BA2" w:rsidRDefault="00132BA2">
      <w:pPr>
        <w:numPr>
          <w:ilvl w:val="0"/>
          <w:numId w:val="3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Натуральные числа. Простые и составные числа. Разложение на простые множители.</w:t>
      </w:r>
    </w:p>
    <w:p w:rsidR="00132BA2" w:rsidRDefault="00132BA2">
      <w:pPr>
        <w:numPr>
          <w:ilvl w:val="0"/>
          <w:numId w:val="3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Десятичные дроби. Сложение, вычитание, умножение и деление десятичных дробей. Представление обыкновенной дроби в виде десятичной. Представление десятичной дроби в виде обыкновенной. </w:t>
      </w:r>
    </w:p>
    <w:p w:rsidR="00132BA2" w:rsidRDefault="00132BA2">
      <w:pPr>
        <w:numPr>
          <w:ilvl w:val="0"/>
          <w:numId w:val="3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Начальные геометрические сведения. Прямая, точка, отрезок, луч. Сравнение и измерение отрезков. </w:t>
      </w:r>
    </w:p>
    <w:p w:rsidR="00132BA2" w:rsidRDefault="00132BA2">
      <w:pPr>
        <w:numPr>
          <w:ilvl w:val="0"/>
          <w:numId w:val="3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Угол. Смежные и вертикальные углы. Определение, свойства.</w:t>
      </w:r>
    </w:p>
    <w:p w:rsidR="00132BA2" w:rsidRDefault="00132BA2">
      <w:pPr>
        <w:numPr>
          <w:ilvl w:val="0"/>
          <w:numId w:val="3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Практика: вычисление значения дробного выражения (из КИМов ОГЭ).</w:t>
      </w:r>
    </w:p>
    <w:p w:rsidR="00132BA2" w:rsidRDefault="00132BA2">
      <w:pPr>
        <w:spacing w:after="160" w:line="259" w:lineRule="auto"/>
        <w:ind w:left="720"/>
        <w:rPr>
          <w:rFonts w:ascii="Times New Roman" w:hAnsi="Times New Roman"/>
          <w:sz w:val="28"/>
        </w:rPr>
      </w:pPr>
    </w:p>
    <w:p w:rsidR="00132BA2" w:rsidRDefault="00132BA2" w:rsidP="002F29D3">
      <w:pPr>
        <w:spacing w:after="160" w:line="259" w:lineRule="auto"/>
        <w:ind w:left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 класс</w:t>
      </w:r>
    </w:p>
    <w:p w:rsidR="00132BA2" w:rsidRDefault="00132BA2">
      <w:pPr>
        <w:numPr>
          <w:ilvl w:val="0"/>
          <w:numId w:val="4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Алгебраические дроби. Сложение, вычитание, умножение, деление и возведение в степень алгебраических дробей. </w:t>
      </w:r>
    </w:p>
    <w:p w:rsidR="00132BA2" w:rsidRDefault="00132BA2">
      <w:pPr>
        <w:numPr>
          <w:ilvl w:val="0"/>
          <w:numId w:val="4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Степень с отрицательным показателем. Свойства степеней.</w:t>
      </w:r>
    </w:p>
    <w:p w:rsidR="00132BA2" w:rsidRDefault="00132BA2">
      <w:pPr>
        <w:numPr>
          <w:ilvl w:val="0"/>
          <w:numId w:val="4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Четырехугольники (прямоугольник, квадрат, параллелограмм, ромб трапеция). Определение, свойства, признаки. </w:t>
      </w:r>
    </w:p>
    <w:p w:rsidR="00132BA2" w:rsidRDefault="00132BA2">
      <w:pPr>
        <w:numPr>
          <w:ilvl w:val="0"/>
          <w:numId w:val="4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Практика:  рациональное уравнение (из КИМов ОГЭ).</w:t>
      </w:r>
    </w:p>
    <w:p w:rsidR="00132BA2" w:rsidRDefault="00132BA2" w:rsidP="002F29D3">
      <w:pPr>
        <w:numPr>
          <w:ilvl w:val="0"/>
          <w:numId w:val="4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Геометрическая задача по теме «Четырехугольники» (из КИМов ОГЭ).</w:t>
      </w:r>
    </w:p>
    <w:p w:rsidR="00132BA2" w:rsidRDefault="00132BA2" w:rsidP="002F29D3">
      <w:pPr>
        <w:spacing w:after="160" w:line="259" w:lineRule="auto"/>
        <w:ind w:left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 класс</w:t>
      </w:r>
    </w:p>
    <w:p w:rsidR="00132BA2" w:rsidRDefault="00132BA2">
      <w:pPr>
        <w:numPr>
          <w:ilvl w:val="0"/>
          <w:numId w:val="5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Векторы. Равенство векторов. Законы сложения, умножения векторов. Правило треугольника. Правило параллелограмма.</w:t>
      </w:r>
    </w:p>
    <w:p w:rsidR="00132BA2" w:rsidRDefault="00132BA2">
      <w:pPr>
        <w:numPr>
          <w:ilvl w:val="0"/>
          <w:numId w:val="5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Метод координат на плоскости. Простейшие задачи в координатах (координаты середины отрезка, длина отрезка, расстояние между точками). Уравнение прямой. Уравнение окружности. </w:t>
      </w:r>
    </w:p>
    <w:p w:rsidR="00132BA2" w:rsidRDefault="00132BA2">
      <w:pPr>
        <w:numPr>
          <w:ilvl w:val="0"/>
          <w:numId w:val="5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Рациональные неравенства. Система рациональных неравенств. Метод интервалов.</w:t>
      </w:r>
    </w:p>
    <w:p w:rsidR="00132BA2" w:rsidRDefault="00132BA2">
      <w:pPr>
        <w:numPr>
          <w:ilvl w:val="0"/>
          <w:numId w:val="5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Практика: рациональное неравенство (из КИМов ОГЭ).</w:t>
      </w:r>
    </w:p>
    <w:p w:rsidR="00132BA2" w:rsidRDefault="00132BA2">
      <w:pPr>
        <w:numPr>
          <w:ilvl w:val="0"/>
          <w:numId w:val="5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Геометрическая задача на нахождение средней линии (из КИМов ОГЭ).</w:t>
      </w:r>
    </w:p>
    <w:p w:rsidR="00132BA2" w:rsidRDefault="00132BA2">
      <w:pPr>
        <w:spacing w:after="160" w:line="259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 класс</w:t>
      </w:r>
    </w:p>
    <w:p w:rsidR="00132BA2" w:rsidRDefault="00132BA2">
      <w:pPr>
        <w:numPr>
          <w:ilvl w:val="0"/>
          <w:numId w:val="6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Понятие действительного числа. Представление периодической дроби в виде обыкновенной.</w:t>
      </w:r>
    </w:p>
    <w:p w:rsidR="00132BA2" w:rsidRDefault="00132BA2">
      <w:pPr>
        <w:numPr>
          <w:ilvl w:val="0"/>
          <w:numId w:val="6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Перестановки. Размещения. Сочетание. </w:t>
      </w:r>
    </w:p>
    <w:p w:rsidR="00132BA2" w:rsidRDefault="00132BA2">
      <w:pPr>
        <w:numPr>
          <w:ilvl w:val="0"/>
          <w:numId w:val="6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Рациональные выражения. Рациональные уравнения и неравенства.</w:t>
      </w:r>
    </w:p>
    <w:p w:rsidR="00132BA2" w:rsidRDefault="00132BA2">
      <w:pPr>
        <w:numPr>
          <w:ilvl w:val="0"/>
          <w:numId w:val="6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Вписанные и описанные многоугольники. Вписанные углы. Определение, свойства.</w:t>
      </w:r>
    </w:p>
    <w:p w:rsidR="00132BA2" w:rsidRDefault="00132BA2">
      <w:pPr>
        <w:numPr>
          <w:ilvl w:val="0"/>
          <w:numId w:val="6"/>
        </w:numPr>
        <w:spacing w:after="160" w:line="259" w:lineRule="auto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Практика: решение рационального неравенства методом интервалов (из КИМов ОГЭ).</w:t>
      </w:r>
    </w:p>
    <w:p w:rsidR="00132BA2" w:rsidRDefault="00132BA2">
      <w:pPr>
        <w:tabs>
          <w:tab w:val="left" w:pos="2160"/>
        </w:tabs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sectPr w:rsidR="00132BA2" w:rsidSect="002F29D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44C7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6095C2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8A5717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0361F1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17B4D6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73DA468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6623"/>
    <w:rsid w:val="00132BA2"/>
    <w:rsid w:val="002F29D3"/>
    <w:rsid w:val="00716623"/>
    <w:rsid w:val="00E528F6"/>
    <w:rsid w:val="00EA2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360</Words>
  <Characters>2053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Рамиля</cp:lastModifiedBy>
  <cp:revision>2</cp:revision>
  <dcterms:created xsi:type="dcterms:W3CDTF">2017-10-04T12:32:00Z</dcterms:created>
  <dcterms:modified xsi:type="dcterms:W3CDTF">2017-10-04T12:34:00Z</dcterms:modified>
</cp:coreProperties>
</file>